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Vertstabell"/>
        <w:tblW w:w="0" w:type="auto"/>
        <w:tblLook w:val="04A0" w:firstRow="1" w:lastRow="0" w:firstColumn="1" w:lastColumn="0" w:noHBand="0" w:noVBand="1"/>
        <w:tblDescription w:val="Oppsettabell for utsiden av tredelt brosjyre"/>
      </w:tblPr>
      <w:tblGrid>
        <w:gridCol w:w="3741"/>
        <w:gridCol w:w="724"/>
        <w:gridCol w:w="502"/>
        <w:gridCol w:w="4815"/>
        <w:gridCol w:w="566"/>
        <w:gridCol w:w="4052"/>
      </w:tblGrid>
      <w:tr w:rsidR="00D418B9" w:rsidRPr="00CD0548" w:rsidTr="0041120B">
        <w:trPr>
          <w:trHeight w:hRule="exact" w:val="10800"/>
        </w:trPr>
        <w:tc>
          <w:tcPr>
            <w:tcW w:w="3741" w:type="dxa"/>
          </w:tcPr>
          <w:p w:rsidR="00C1356B" w:rsidRDefault="00C1356B"/>
          <w:tbl>
            <w:tblPr>
              <w:tblStyle w:val="Vertstabell"/>
              <w:tblW w:w="5000" w:type="pct"/>
              <w:tblLook w:val="04A0" w:firstRow="1" w:lastRow="0" w:firstColumn="1" w:lastColumn="0" w:noHBand="0" w:noVBand="1"/>
            </w:tblPr>
            <w:tblGrid>
              <w:gridCol w:w="3741"/>
            </w:tblGrid>
            <w:tr w:rsidR="00D418B9" w:rsidRPr="007B2361" w:rsidTr="0041120B">
              <w:trPr>
                <w:trHeight w:hRule="exact" w:val="9864"/>
              </w:trPr>
              <w:tc>
                <w:tcPr>
                  <w:tcW w:w="5000" w:type="pct"/>
                  <w:shd w:val="clear" w:color="auto" w:fill="E84C22" w:themeFill="accent1"/>
                </w:tcPr>
                <w:p w:rsidR="00C1356B" w:rsidRPr="00C1356B" w:rsidRDefault="00C1356B" w:rsidP="00C1356B">
                  <w:pPr>
                    <w:pStyle w:val="Blokktekst"/>
                    <w:spacing w:after="160"/>
                    <w:rPr>
                      <w:b/>
                      <w:bCs/>
                      <w:noProof/>
                      <w:lang w:val="nb-NO"/>
                    </w:rPr>
                  </w:pPr>
                  <w:r>
                    <w:rPr>
                      <w:b/>
                      <w:bCs/>
                      <w:noProof/>
                      <w:lang w:val="nb-NO"/>
                    </w:rPr>
                    <w:br/>
                  </w:r>
                  <w:r>
                    <w:rPr>
                      <w:b/>
                      <w:bCs/>
                      <w:noProof/>
                      <w:lang w:val="nb-NO"/>
                    </w:rPr>
                    <w:br/>
                  </w:r>
                  <w:r>
                    <w:rPr>
                      <w:b/>
                      <w:bCs/>
                      <w:noProof/>
                      <w:lang w:val="nb-NO"/>
                    </w:rPr>
                    <w:br/>
                  </w:r>
                  <w:r w:rsidRPr="00C1356B">
                    <w:rPr>
                      <w:b/>
                      <w:bCs/>
                      <w:noProof/>
                      <w:lang w:val="nb-NO"/>
                    </w:rPr>
                    <w:t>FORMÅL</w:t>
                  </w:r>
                  <w:r w:rsidR="00211D65">
                    <w:rPr>
                      <w:b/>
                      <w:bCs/>
                      <w:noProof/>
                      <w:lang w:val="nb-NO"/>
                    </w:rPr>
                    <w:t>:</w:t>
                  </w:r>
                </w:p>
                <w:p w:rsidR="00095935" w:rsidRDefault="0009593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>Styrke samarbeidet mellom tjenestene og være et lavterskeltilbud</w:t>
                  </w:r>
                </w:p>
                <w:p w:rsidR="00095935" w:rsidRDefault="0009593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>Styrke brukerperspektivet</w:t>
                  </w:r>
                </w:p>
                <w:p w:rsidR="00095935" w:rsidRDefault="0009593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>Styrke barneperspektivet</w:t>
                  </w:r>
                </w:p>
                <w:p w:rsidR="00095935" w:rsidRDefault="0009593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 xml:space="preserve">Styrke det forebyggende arbeidet </w:t>
                  </w:r>
                </w:p>
                <w:p w:rsidR="00E514E5" w:rsidRDefault="00E514E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>Flytte kompetansen til bruker, ikke bruker til kompetansen</w:t>
                  </w:r>
                </w:p>
                <w:p w:rsidR="00E514E5" w:rsidRDefault="00E514E5" w:rsidP="00095935">
                  <w:pPr>
                    <w:pStyle w:val="Blokktekst"/>
                    <w:numPr>
                      <w:ilvl w:val="0"/>
                      <w:numId w:val="5"/>
                    </w:numPr>
                    <w:spacing w:after="160"/>
                    <w:rPr>
                      <w:b/>
                      <w:noProof/>
                      <w:lang w:val="nb-NO"/>
                    </w:rPr>
                  </w:pPr>
                  <w:r>
                    <w:rPr>
                      <w:b/>
                      <w:noProof/>
                      <w:lang w:val="nb-NO"/>
                    </w:rPr>
                    <w:t xml:space="preserve">Bedre etterlevelse av FNs barnekonvensjon </w:t>
                  </w:r>
                </w:p>
                <w:p w:rsidR="00810D0A" w:rsidRDefault="00810D0A" w:rsidP="00C1356B">
                  <w:pPr>
                    <w:pStyle w:val="Blokktekst"/>
                    <w:spacing w:after="160"/>
                    <w:rPr>
                      <w:noProof/>
                      <w:lang w:val="nb-NO"/>
                    </w:rPr>
                  </w:pPr>
                </w:p>
                <w:p w:rsidR="00C1356B" w:rsidRPr="00C1356B" w:rsidRDefault="00C1356B" w:rsidP="00C1356B">
                  <w:pPr>
                    <w:pStyle w:val="Blokktekst"/>
                    <w:spacing w:after="160"/>
                    <w:rPr>
                      <w:noProof/>
                      <w:lang w:val="nb-NO"/>
                    </w:rPr>
                  </w:pPr>
                </w:p>
                <w:p w:rsidR="00D418B9" w:rsidRPr="00817542" w:rsidRDefault="00D418B9">
                  <w:pPr>
                    <w:pStyle w:val="Blokktekst"/>
                    <w:spacing w:after="160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7B2361" w:rsidTr="0041120B">
              <w:trPr>
                <w:trHeight w:hRule="exact" w:val="504"/>
              </w:trPr>
              <w:tc>
                <w:tcPr>
                  <w:tcW w:w="5000" w:type="pct"/>
                  <w:shd w:val="clear" w:color="auto" w:fill="E84C22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7B2361" w:rsidTr="0041120B">
              <w:trPr>
                <w:trHeight w:hRule="exact" w:val="216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7B2361" w:rsidTr="0041120B">
              <w:trPr>
                <w:trHeight w:hRule="exact" w:val="216"/>
              </w:trPr>
              <w:tc>
                <w:tcPr>
                  <w:tcW w:w="5000" w:type="pct"/>
                  <w:shd w:val="clear" w:color="auto" w:fill="E84C22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724" w:type="dxa"/>
          </w:tcPr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502" w:type="dxa"/>
          </w:tcPr>
          <w:p w:rsidR="00D418B9" w:rsidRPr="0041120B" w:rsidRDefault="00B6561F">
            <w:pPr>
              <w:rPr>
                <w:rFonts w:ascii="Verdana" w:hAnsi="Verdana"/>
                <w:noProof/>
                <w:sz w:val="20"/>
                <w:szCs w:val="20"/>
                <w:lang w:val="nb-NO"/>
              </w:rPr>
            </w:pPr>
            <w:r w:rsidRPr="00F54DB6">
              <w:rPr>
                <w:rFonts w:ascii="Verdana" w:hAnsi="Verdana"/>
                <w:noProof/>
                <w:color w:val="auto"/>
                <w:sz w:val="20"/>
                <w:szCs w:val="20"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801450F" wp14:editId="73C319E0">
                      <wp:simplePos x="0" y="0"/>
                      <wp:positionH relativeFrom="margin">
                        <wp:posOffset>247679</wp:posOffset>
                      </wp:positionH>
                      <wp:positionV relativeFrom="margin">
                        <wp:posOffset>272642</wp:posOffset>
                      </wp:positionV>
                      <wp:extent cx="2860040" cy="2810312"/>
                      <wp:effectExtent l="0" t="0" r="16510" b="28575"/>
                      <wp:wrapNone/>
                      <wp:docPr id="30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0040" cy="2810312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4DB6" w:rsidRPr="00F54DB6" w:rsidRDefault="00340023" w:rsidP="00F54DB6">
                                  <w:pPr>
                                    <w:keepNext/>
                                    <w:keepLines/>
                                    <w:spacing w:before="400" w:after="120" w:line="240" w:lineRule="auto"/>
                                    <w:jc w:val="center"/>
                                    <w:outlineLvl w:val="0"/>
                                    <w:rPr>
                                      <w:rFonts w:eastAsiaTheme="majorEastAsia" w:cstheme="majorBidi"/>
                                      <w:b/>
                                      <w:noProof/>
                                      <w:color w:val="74CBC8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eastAsiaTheme="majorEastAsia" w:cstheme="majorBidi"/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>KRAV TIL</w:t>
                                  </w:r>
                                  <w:r w:rsidR="00B6561F" w:rsidRPr="00B6561F">
                                    <w:rPr>
                                      <w:rFonts w:eastAsiaTheme="majorEastAsia" w:cstheme="majorBidi"/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</w:t>
                                  </w:r>
                                  <w:r w:rsidR="00F54DB6" w:rsidRPr="00F54DB6">
                                    <w:rPr>
                                      <w:rFonts w:eastAsiaTheme="majorEastAsia" w:cstheme="majorBidi"/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>SAMTYKKE</w:t>
                                  </w:r>
                                  <w:r w:rsidR="00F54DB6" w:rsidRPr="00F54DB6">
                                    <w:rPr>
                                      <w:rFonts w:eastAsiaTheme="majorEastAsia" w:cstheme="majorBidi"/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br/>
                                  </w:r>
                                </w:p>
                                <w:p w:rsidR="005F2C2E" w:rsidRDefault="00B6561F" w:rsidP="005F2C2E">
                                  <w:pPr>
                                    <w:spacing w:before="120" w:after="0"/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Dersom</w:t>
                                  </w:r>
                                  <w:r w:rsidR="00F54DB6" w:rsidRPr="00F54DB6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en sak skal drøftes 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i forumet, må</w:t>
                                  </w:r>
                                  <w:r w:rsidR="00F54DB6" w:rsidRPr="00F54DB6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det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være etter</w:t>
                                  </w:r>
                                  <w:r w:rsidR="00F54DB6" w:rsidRPr="00F54DB6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samtykke fra bruker.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br/>
                                  </w:r>
                                  <w:r w:rsidRPr="005F2C2E">
                                    <w:rPr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>Samtykke</w:t>
                                  </w:r>
                                  <w:r w:rsidR="005F2C2E" w:rsidRPr="005F2C2E">
                                    <w:rPr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>t</w:t>
                                  </w:r>
                                  <w:r w:rsidRPr="005F2C2E">
                                    <w:rPr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skal</w:t>
                                  </w:r>
                                  <w:r w:rsidR="005F2C2E" w:rsidRPr="005F2C2E">
                                    <w:rPr>
                                      <w:b/>
                                      <w:noProof/>
                                      <w:color w:val="FF6137" w:themeColor="accent6" w:themeTint="99"/>
                                      <w:sz w:val="20"/>
                                      <w:szCs w:val="20"/>
                                      <w:lang w:val="nb-NO"/>
                                    </w:rPr>
                                    <w:t>:</w:t>
                                  </w:r>
                                </w:p>
                                <w:p w:rsidR="005F2C2E" w:rsidRPr="005F2C2E" w:rsidRDefault="00B6561F" w:rsidP="005F2C2E">
                                  <w:pPr>
                                    <w:pStyle w:val="Listeavsnitt"/>
                                    <w:numPr>
                                      <w:ilvl w:val="0"/>
                                      <w:numId w:val="6"/>
                                    </w:numPr>
                                    <w:spacing w:before="120"/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>være frivillig</w:t>
                                  </w:r>
                                </w:p>
                                <w:p w:rsidR="005F2C2E" w:rsidRPr="005F2C2E" w:rsidRDefault="005F2C2E" w:rsidP="005F2C2E">
                                  <w:pPr>
                                    <w:pStyle w:val="Listeavsnitt"/>
                                    <w:numPr>
                                      <w:ilvl w:val="0"/>
                                      <w:numId w:val="6"/>
                                    </w:numPr>
                                    <w:spacing w:before="120"/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>ha en tidsbegrensning</w:t>
                                  </w:r>
                                </w:p>
                                <w:p w:rsidR="005F2C2E" w:rsidRPr="005F2C2E" w:rsidRDefault="00F54DB6" w:rsidP="005F2C2E">
                                  <w:pPr>
                                    <w:pStyle w:val="Listeavsnitt"/>
                                    <w:numPr>
                                      <w:ilvl w:val="0"/>
                                      <w:numId w:val="6"/>
                                    </w:numPr>
                                    <w:spacing w:before="120"/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>spesifisere hvilke opplysnin</w:t>
                                  </w:r>
                                  <w:r w:rsidR="005F2C2E"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>ger som kan gis eller hentes inn</w:t>
                                  </w:r>
                                </w:p>
                                <w:p w:rsidR="00F54DB6" w:rsidRPr="005F2C2E" w:rsidRDefault="005F2C2E" w:rsidP="005F2C2E">
                                  <w:pPr>
                                    <w:pStyle w:val="Listeavsnitt"/>
                                    <w:numPr>
                                      <w:ilvl w:val="0"/>
                                      <w:numId w:val="6"/>
                                    </w:numPr>
                                    <w:spacing w:before="120"/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>spesifisere hvem samtykket gjelder</w:t>
                                  </w:r>
                                  <w:r w:rsidR="00F54DB6" w:rsidRPr="005F2C2E">
                                    <w:rPr>
                                      <w:rFonts w:asciiTheme="minorHAnsi" w:hAnsiTheme="minorHAnsi"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F54DB6" w:rsidRPr="00F54DB6" w:rsidRDefault="00F54DB6">
                                  <w:pPr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19.5pt;margin-top:21.45pt;width:225.2pt;height:221.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" fillcolor="white [3201]" strokecolor="#ff8427 [3207]" strokeweight="1pt">
                      <v:textbox>
                        <w:txbxContent>
                          <w:p w:rsidR="00F54DB6" w:rsidRPr="00F54DB6" w:rsidRDefault="00340023" w:rsidP="00F54DB6">
                            <w:pPr>
                              <w:keepNext/>
                              <w:keepLines/>
                              <w:spacing w:before="400" w:after="120" w:line="240" w:lineRule="auto"/>
                              <w:jc w:val="center"/>
                              <w:outlineLvl w:val="0"/>
                              <w:rPr>
                                <w:rFonts w:eastAsiaTheme="majorEastAsia" w:cstheme="majorBidi"/>
                                <w:b/>
                                <w:noProof/>
                                <w:color w:val="74CBC8"/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>KRAV TIL</w:t>
                            </w:r>
                            <w:r w:rsidR="00B6561F" w:rsidRPr="00B6561F">
                              <w:rPr>
                                <w:rFonts w:eastAsiaTheme="majorEastAsia" w:cstheme="majorBidi"/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F54DB6" w:rsidRPr="00F54DB6">
                              <w:rPr>
                                <w:rFonts w:eastAsiaTheme="majorEastAsia" w:cstheme="majorBidi"/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>SAMTYKKE</w:t>
                            </w:r>
                            <w:r w:rsidR="00F54DB6" w:rsidRPr="00F54DB6">
                              <w:rPr>
                                <w:rFonts w:eastAsiaTheme="majorEastAsia" w:cstheme="majorBidi"/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</w:p>
                          <w:p w:rsidR="005F2C2E" w:rsidRDefault="00B6561F" w:rsidP="005F2C2E">
                            <w:pPr>
                              <w:spacing w:before="120" w:after="0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Dersom</w:t>
                            </w:r>
                            <w:r w:rsidR="00F54DB6" w:rsidRPr="00F54DB6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en sak skal drøftes 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i forumet, må</w:t>
                            </w:r>
                            <w:r w:rsidR="00F54DB6" w:rsidRPr="00F54DB6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det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være etter</w:t>
                            </w:r>
                            <w:r w:rsidR="00F54DB6" w:rsidRPr="00F54DB6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samtykke fra bruker.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  <w:r w:rsidRPr="005F2C2E">
                              <w:rPr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>Samtykke</w:t>
                            </w:r>
                            <w:r w:rsidR="005F2C2E" w:rsidRPr="005F2C2E">
                              <w:rPr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>t</w:t>
                            </w:r>
                            <w:r w:rsidRPr="005F2C2E">
                              <w:rPr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 xml:space="preserve"> skal</w:t>
                            </w:r>
                            <w:r w:rsidR="005F2C2E" w:rsidRPr="005F2C2E">
                              <w:rPr>
                                <w:b/>
                                <w:noProof/>
                                <w:color w:val="FF6137" w:themeColor="accent6" w:themeTint="99"/>
                                <w:sz w:val="20"/>
                                <w:szCs w:val="20"/>
                                <w:lang w:val="nb-NO"/>
                              </w:rPr>
                              <w:t>:</w:t>
                            </w:r>
                          </w:p>
                          <w:p w:rsidR="005F2C2E" w:rsidRPr="005F2C2E" w:rsidRDefault="00B6561F" w:rsidP="005F2C2E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</w:pPr>
                            <w:r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>være frivillig</w:t>
                            </w:r>
                          </w:p>
                          <w:p w:rsidR="005F2C2E" w:rsidRPr="005F2C2E" w:rsidRDefault="005F2C2E" w:rsidP="005F2C2E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</w:pPr>
                            <w:r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>ha en tidsbegrensning</w:t>
                            </w:r>
                          </w:p>
                          <w:p w:rsidR="005F2C2E" w:rsidRPr="005F2C2E" w:rsidRDefault="00F54DB6" w:rsidP="005F2C2E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</w:pPr>
                            <w:r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>spesifisere hvilke opplysnin</w:t>
                            </w:r>
                            <w:r w:rsidR="005F2C2E"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>ger som kan gis eller hentes inn</w:t>
                            </w:r>
                          </w:p>
                          <w:p w:rsidR="00F54DB6" w:rsidRPr="005F2C2E" w:rsidRDefault="005F2C2E" w:rsidP="005F2C2E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</w:pPr>
                            <w:r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>spesifisere hvem samtykket gjelder</w:t>
                            </w:r>
                            <w:r w:rsidR="00F54DB6" w:rsidRPr="005F2C2E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54DB6" w:rsidRPr="00F54DB6" w:rsidRDefault="00F54DB6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4815" w:type="dxa"/>
          </w:tcPr>
          <w:p w:rsidR="00810D0A" w:rsidRDefault="00810D0A">
            <w:pPr>
              <w:rPr>
                <w:rFonts w:ascii="Verdana" w:hAnsi="Verdana"/>
                <w:sz w:val="20"/>
                <w:szCs w:val="20"/>
                <w:lang w:val="nb-NO"/>
              </w:rPr>
            </w:pPr>
          </w:p>
          <w:p w:rsidR="00B6561F" w:rsidRPr="0041120B" w:rsidRDefault="00B6561F">
            <w:pPr>
              <w:rPr>
                <w:rFonts w:ascii="Verdana" w:hAnsi="Verdana"/>
                <w:sz w:val="20"/>
                <w:szCs w:val="20"/>
                <w:lang w:val="nb-NO"/>
              </w:rPr>
            </w:pPr>
          </w:p>
          <w:p w:rsidR="00810D0A" w:rsidRPr="0041120B" w:rsidRDefault="00810D0A">
            <w:pPr>
              <w:rPr>
                <w:rFonts w:ascii="Verdana" w:hAnsi="Verdana"/>
                <w:sz w:val="20"/>
                <w:szCs w:val="20"/>
                <w:lang w:val="nb-NO"/>
              </w:rPr>
            </w:pPr>
          </w:p>
          <w:tbl>
            <w:tblPr>
              <w:tblStyle w:val="Vertstabell"/>
              <w:tblW w:w="0" w:type="auto"/>
              <w:tblLook w:val="04A0" w:firstRow="1" w:lastRow="0" w:firstColumn="1" w:lastColumn="0" w:noHBand="0" w:noVBand="1"/>
            </w:tblPr>
            <w:tblGrid>
              <w:gridCol w:w="6"/>
            </w:tblGrid>
            <w:tr w:rsidR="00D418B9" w:rsidRPr="0041120B" w:rsidTr="0041120B">
              <w:trPr>
                <w:cantSplit/>
                <w:trHeight w:hRule="exact" w:val="6480"/>
              </w:trPr>
              <w:tc>
                <w:tcPr>
                  <w:tcW w:w="0" w:type="auto"/>
                </w:tcPr>
                <w:p w:rsidR="0041120B" w:rsidRPr="0041120B" w:rsidRDefault="0041120B" w:rsidP="00BC0447">
                  <w:pPr>
                    <w:pStyle w:val="Nettadresse"/>
                    <w:spacing w:after="160"/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</w:pPr>
                  <w:r w:rsidRPr="0041120B"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  <w:t xml:space="preserve"> </w:t>
                  </w:r>
                </w:p>
                <w:p w:rsidR="0041120B" w:rsidRPr="0041120B" w:rsidRDefault="0041120B" w:rsidP="00BC0447">
                  <w:pPr>
                    <w:pStyle w:val="Nettadresse"/>
                    <w:spacing w:after="160"/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</w:pPr>
                </w:p>
                <w:p w:rsidR="00810D0A" w:rsidRPr="0041120B" w:rsidRDefault="0041120B" w:rsidP="00BC0447">
                  <w:pPr>
                    <w:pStyle w:val="Nettadresse"/>
                    <w:spacing w:after="160"/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</w:pPr>
                  <w:r w:rsidRPr="0041120B"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  <w:br/>
                  </w:r>
                  <w:r w:rsidRPr="0041120B">
                    <w:rPr>
                      <w:rFonts w:ascii="Verdana" w:hAnsi="Verdana"/>
                      <w:noProof/>
                      <w:color w:val="auto"/>
                      <w:sz w:val="20"/>
                      <w:szCs w:val="20"/>
                      <w:lang w:val="nb-NO"/>
                    </w:rPr>
                    <w:br/>
                  </w:r>
                </w:p>
                <w:p w:rsidR="00810D0A" w:rsidRPr="0041120B" w:rsidRDefault="00810D0A" w:rsidP="00BC0447">
                  <w:pPr>
                    <w:pStyle w:val="Nettadresse"/>
                    <w:spacing w:after="160"/>
                    <w:rPr>
                      <w:rFonts w:ascii="Verdana" w:hAnsi="Verdana"/>
                      <w:b/>
                      <w:noProof/>
                      <w:sz w:val="20"/>
                      <w:szCs w:val="20"/>
                      <w:lang w:val="nb-NO"/>
                    </w:rPr>
                  </w:pPr>
                </w:p>
                <w:p w:rsidR="00BC0447" w:rsidRPr="0041120B" w:rsidRDefault="00BC0447" w:rsidP="00BC0447">
                  <w:pPr>
                    <w:pStyle w:val="Nettadresse"/>
                    <w:spacing w:after="160"/>
                    <w:rPr>
                      <w:rFonts w:ascii="Verdana" w:hAnsi="Verdana"/>
                      <w:noProof/>
                      <w:sz w:val="20"/>
                      <w:szCs w:val="20"/>
                      <w:lang w:val="nb-NO"/>
                    </w:rPr>
                  </w:pPr>
                </w:p>
                <w:p w:rsidR="00D418B9" w:rsidRPr="0041120B" w:rsidRDefault="00A871AF" w:rsidP="00274364">
                  <w:pPr>
                    <w:pStyle w:val="Mottaker"/>
                    <w:rPr>
                      <w:rFonts w:ascii="Verdana" w:hAnsi="Verdana"/>
                      <w:noProof/>
                      <w:sz w:val="20"/>
                      <w:szCs w:val="20"/>
                      <w:lang w:val="nb-NO"/>
                    </w:rPr>
                  </w:pPr>
                  <w:r w:rsidRPr="00CD0548">
                    <w:rPr>
                      <w:rFonts w:ascii="Calibri" w:eastAsia="Times New Roman" w:hAnsi="Calibri" w:cs="Times New Roman"/>
                      <w:noProof/>
                      <w:color w:val="auto"/>
                      <w:kern w:val="0"/>
                      <w:sz w:val="22"/>
                      <w:szCs w:val="22"/>
                      <w:lang w:val="nb-NO" w:eastAsia="nb-NO"/>
                      <w14:ligatures w14:val="none"/>
                    </w:rPr>
                    <w:drawing>
                      <wp:anchor distT="0" distB="0" distL="114300" distR="114300" simplePos="0" relativeHeight="251672576" behindDoc="0" locked="0" layoutInCell="1" allowOverlap="1" wp14:anchorId="479341BC" wp14:editId="774DA2E8">
                        <wp:simplePos x="0" y="0"/>
                        <wp:positionH relativeFrom="column">
                          <wp:posOffset>1322705</wp:posOffset>
                        </wp:positionH>
                        <wp:positionV relativeFrom="paragraph">
                          <wp:posOffset>796925</wp:posOffset>
                        </wp:positionV>
                        <wp:extent cx="3943350" cy="2218055"/>
                        <wp:effectExtent l="5397" t="0" r="5398" b="5397"/>
                        <wp:wrapNone/>
                        <wp:docPr id="11" name="Bild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UTSIDE_PHOTO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943350" cy="2218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F2C2E"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nb-NO" w:eastAsia="nb-NO"/>
                    </w:rPr>
                    <w:drawing>
                      <wp:anchor distT="0" distB="0" distL="114300" distR="114300" simplePos="0" relativeHeight="251670528" behindDoc="0" locked="0" layoutInCell="1" allowOverlap="1" wp14:anchorId="73698B94" wp14:editId="331CB4D6">
                        <wp:simplePos x="0" y="0"/>
                        <wp:positionH relativeFrom="column">
                          <wp:posOffset>-1189355</wp:posOffset>
                        </wp:positionH>
                        <wp:positionV relativeFrom="paragraph">
                          <wp:posOffset>1291852</wp:posOffset>
                        </wp:positionV>
                        <wp:extent cx="1932906" cy="2441197"/>
                        <wp:effectExtent l="0" t="0" r="0" b="0"/>
                        <wp:wrapNone/>
                        <wp:docPr id="12" name="Bilde 12" descr="C:\Users\L143174\AppData\local\microsoft\windows\Temporary Internet Files\Content.Outlook\6P4JG5DN\paragra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143174\AppData\local\microsoft\windows\Temporary Internet Files\Content.Outlook\6P4JG5DN\paragra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06" cy="2441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F2C2E" w:rsidRPr="0041120B" w:rsidTr="0041120B">
              <w:trPr>
                <w:cantSplit/>
                <w:trHeight w:hRule="exact" w:val="4320"/>
              </w:trPr>
              <w:tc>
                <w:tcPr>
                  <w:tcW w:w="0" w:type="auto"/>
                </w:tcPr>
                <w:p w:rsidR="005F2C2E" w:rsidRPr="00E514E5" w:rsidRDefault="005F2C2E">
                  <w:pPr>
                    <w:rPr>
                      <w:lang w:val="nb-NO"/>
                    </w:rPr>
                  </w:pPr>
                </w:p>
              </w:tc>
            </w:tr>
          </w:tbl>
          <w:p w:rsidR="00D418B9" w:rsidRPr="0041120B" w:rsidRDefault="00D418B9">
            <w:pPr>
              <w:rPr>
                <w:rFonts w:ascii="Verdana" w:hAnsi="Verdana"/>
                <w:noProof/>
                <w:sz w:val="20"/>
                <w:szCs w:val="20"/>
                <w:lang w:val="nb-NO"/>
              </w:rPr>
            </w:pPr>
          </w:p>
        </w:tc>
        <w:tc>
          <w:tcPr>
            <w:tcW w:w="566" w:type="dxa"/>
          </w:tcPr>
          <w:p w:rsidR="00D418B9" w:rsidRPr="00817542" w:rsidRDefault="000025BB">
            <w:pPr>
              <w:rPr>
                <w:noProof/>
                <w:lang w:val="nb-NO"/>
              </w:rPr>
            </w:pPr>
            <w:r>
              <w:rPr>
                <w:noProof/>
                <w:sz w:val="32"/>
                <w:szCs w:val="32"/>
                <w:lang w:val="nb-NO" w:eastAsia="nb-NO"/>
              </w:rPr>
              <w:drawing>
                <wp:anchor distT="0" distB="0" distL="114300" distR="114300" simplePos="0" relativeHeight="251666432" behindDoc="0" locked="0" layoutInCell="1" allowOverlap="1" wp14:anchorId="6F524A2F" wp14:editId="42F4E21D">
                  <wp:simplePos x="0" y="0"/>
                  <wp:positionH relativeFrom="column">
                    <wp:posOffset>185036</wp:posOffset>
                  </wp:positionH>
                  <wp:positionV relativeFrom="paragraph">
                    <wp:posOffset>599812</wp:posOffset>
                  </wp:positionV>
                  <wp:extent cx="2952054" cy="827525"/>
                  <wp:effectExtent l="0" t="0" r="1270" b="0"/>
                  <wp:wrapNone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ngfold styrker 850x20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47" cy="82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2" w:type="dxa"/>
          </w:tcPr>
          <w:tbl>
            <w:tblPr>
              <w:tblStyle w:val="Vertstabell"/>
              <w:tblW w:w="5000" w:type="pct"/>
              <w:tblLook w:val="04A0" w:firstRow="1" w:lastRow="0" w:firstColumn="1" w:lastColumn="0" w:noHBand="0" w:noVBand="1"/>
            </w:tblPr>
            <w:tblGrid>
              <w:gridCol w:w="4052"/>
            </w:tblGrid>
            <w:tr w:rsidR="00D418B9" w:rsidRPr="00CD0548" w:rsidTr="0041120B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D418B9" w:rsidRPr="00B6561F" w:rsidRDefault="00A871AF" w:rsidP="000025BB">
                  <w:pPr>
                    <w:pStyle w:val="Undertittel"/>
                    <w:jc w:val="center"/>
                    <w:rPr>
                      <w:rFonts w:cs="Aharoni"/>
                      <w:b/>
                      <w:noProof/>
                      <w:sz w:val="40"/>
                      <w:szCs w:val="40"/>
                      <w:lang w:val="nb-NO"/>
                    </w:rPr>
                  </w:pPr>
                  <w:r>
                    <w:rPr>
                      <w:rFonts w:cs="Aharoni"/>
                      <w:b/>
                      <w:noProof/>
                      <w:color w:val="FF6137" w:themeColor="accent6" w:themeTint="99"/>
                      <w:sz w:val="40"/>
                      <w:szCs w:val="40"/>
                      <w:lang w:val="nb-NO"/>
                    </w:rPr>
                    <w:t xml:space="preserve">   </w:t>
                  </w:r>
                  <w:r w:rsidR="007B2361" w:rsidRPr="00B6561F">
                    <w:rPr>
                      <w:rFonts w:cs="Aharoni"/>
                      <w:b/>
                      <w:noProof/>
                      <w:color w:val="FF6137" w:themeColor="accent6" w:themeTint="99"/>
                      <w:sz w:val="40"/>
                      <w:szCs w:val="40"/>
                      <w:lang w:val="nb-NO"/>
                    </w:rPr>
                    <w:t>Flerfaglig forum</w:t>
                  </w:r>
                </w:p>
              </w:tc>
            </w:tr>
            <w:tr w:rsidR="00D418B9" w:rsidRPr="00CD0548" w:rsidTr="0041120B">
              <w:trPr>
                <w:trHeight w:hRule="exact" w:val="288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CD0548" w:rsidTr="0041120B">
              <w:trPr>
                <w:trHeight w:hRule="exact" w:val="6624"/>
              </w:trPr>
              <w:tc>
                <w:tcPr>
                  <w:tcW w:w="5000" w:type="pct"/>
                </w:tcPr>
                <w:p w:rsidR="00D418B9" w:rsidRPr="00817542" w:rsidRDefault="00D418B9" w:rsidP="000025BB">
                  <w:pPr>
                    <w:jc w:val="center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CD0548" w:rsidTr="0041120B">
              <w:trPr>
                <w:trHeight w:hRule="exact" w:val="216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CD0548" w:rsidTr="0041120B">
              <w:trPr>
                <w:trHeight w:hRule="exact" w:val="360"/>
              </w:trPr>
              <w:tc>
                <w:tcPr>
                  <w:tcW w:w="5000" w:type="pct"/>
                  <w:shd w:val="clear" w:color="auto" w:fill="E84C22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rPr>
                <w:noProof/>
                <w:lang w:val="nb-NO"/>
              </w:rPr>
            </w:pPr>
          </w:p>
        </w:tc>
      </w:tr>
    </w:tbl>
    <w:p w:rsidR="00D418B9" w:rsidRPr="00817542" w:rsidRDefault="005F6EC2">
      <w:pPr>
        <w:rPr>
          <w:noProof/>
          <w:lang w:val="nb-NO"/>
        </w:rPr>
      </w:pPr>
      <w:r w:rsidRPr="00817542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2824162</wp:posOffset>
                </wp:positionH>
                <wp:positionV relativeFrom="page">
                  <wp:align>top</wp:align>
                </wp:positionV>
                <wp:extent cx="3378898" cy="7772400"/>
                <wp:effectExtent l="0" t="0" r="12065" b="19050"/>
                <wp:wrapNone/>
                <wp:docPr id="3" name="Brettelinjer" descr="Brettelinjer.Slett før utskrif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Rett linje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ett linje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Brettelinjer" o:spid="_x0000_s1026" alt="Brettelinjer.Slett før utskrift." style="position:absolute;margin-left:222.35pt;margin-top:0;width:266.05pt;height:612pt;z-index:-251665408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">
                <v:line id="Rett linje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Rett linje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Vertstabell"/>
        <w:tblW w:w="0" w:type="auto"/>
        <w:tblLayout w:type="fixed"/>
        <w:tblLook w:val="04A0" w:firstRow="1" w:lastRow="0" w:firstColumn="1" w:lastColumn="0" w:noHBand="0" w:noVBand="1"/>
        <w:tblDescription w:val="Oppsettabell for innsiden av tredelt brosjyre"/>
      </w:tblPr>
      <w:tblGrid>
        <w:gridCol w:w="4899"/>
        <w:gridCol w:w="4465"/>
        <w:gridCol w:w="865"/>
        <w:gridCol w:w="4029"/>
      </w:tblGrid>
      <w:tr w:rsidR="00D418B9" w:rsidRPr="00AC7FE7" w:rsidTr="00BC0447">
        <w:trPr>
          <w:trHeight w:hRule="exact" w:val="10080"/>
        </w:trPr>
        <w:tc>
          <w:tcPr>
            <w:tcW w:w="4899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99"/>
            </w:tblGrid>
            <w:tr w:rsidR="00D418B9" w:rsidRPr="00CD0548">
              <w:trPr>
                <w:trHeight w:hRule="exact" w:val="4104"/>
              </w:trPr>
              <w:tc>
                <w:tcPr>
                  <w:tcW w:w="5000" w:type="pct"/>
                  <w:shd w:val="clear" w:color="auto" w:fill="E84C22" w:themeFill="accent1"/>
                </w:tcPr>
                <w:p w:rsidR="00D418B9" w:rsidRPr="00817542" w:rsidRDefault="005F6EC2">
                  <w:pPr>
                    <w:spacing w:after="160"/>
                    <w:rPr>
                      <w:noProof/>
                      <w:lang w:val="nb-NO"/>
                    </w:rPr>
                  </w:pPr>
                  <w:r w:rsidRPr="00817542">
                    <w:rPr>
                      <w:noProof/>
                      <w:lang w:val="nb-NO" w:eastAsia="nb-NO"/>
                    </w:rPr>
                    <w:drawing>
                      <wp:anchor distT="0" distB="0" distL="114300" distR="114300" simplePos="0" relativeHeight="251673600" behindDoc="0" locked="0" layoutInCell="1" allowOverlap="1" wp14:anchorId="1E3937B3" wp14:editId="141A961D">
                        <wp:simplePos x="0" y="0"/>
                        <wp:positionH relativeFrom="column">
                          <wp:posOffset>1054</wp:posOffset>
                        </wp:positionH>
                        <wp:positionV relativeFrom="paragraph">
                          <wp:posOffset>4194</wp:posOffset>
                        </wp:positionV>
                        <wp:extent cx="3512895" cy="2627290"/>
                        <wp:effectExtent l="0" t="0" r="0" b="1905"/>
                        <wp:wrapNone/>
                        <wp:docPr id="24" name="Bild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NSIDE_PHOT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2895" cy="2627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418B9" w:rsidRPr="007B2361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810D0A" w:rsidRPr="005A7323" w:rsidRDefault="00810D0A" w:rsidP="00810D0A">
                  <w:pPr>
                    <w:pStyle w:val="Undertittel"/>
                    <w:rPr>
                      <w:noProof/>
                      <w:color w:val="FF6137" w:themeColor="accent6" w:themeTint="99"/>
                      <w:sz w:val="32"/>
                      <w:szCs w:val="32"/>
                      <w:lang w:val="nb-NO"/>
                    </w:rPr>
                  </w:pPr>
                </w:p>
                <w:p w:rsidR="00BC0447" w:rsidRPr="005A7323" w:rsidRDefault="00BC0447" w:rsidP="005A7323">
                  <w:pPr>
                    <w:pStyle w:val="Undertittel"/>
                    <w:spacing w:line="360" w:lineRule="auto"/>
                    <w:rPr>
                      <w:noProof/>
                      <w:color w:val="FF6137" w:themeColor="accent6" w:themeTint="99"/>
                      <w:sz w:val="32"/>
                      <w:szCs w:val="32"/>
                      <w:lang w:val="nb-NO"/>
                    </w:rPr>
                  </w:pPr>
                  <w:r w:rsidRPr="005A7323">
                    <w:rPr>
                      <w:noProof/>
                      <w:color w:val="FF6137" w:themeColor="accent6" w:themeTint="99"/>
                      <w:sz w:val="32"/>
                      <w:szCs w:val="32"/>
                      <w:lang w:val="nb-NO"/>
                    </w:rPr>
                    <w:t xml:space="preserve">Sjumilssteget </w:t>
                  </w:r>
                </w:p>
                <w:p w:rsidR="00BC0447" w:rsidRPr="005A7323" w:rsidRDefault="00BC0447" w:rsidP="005A7323">
                  <w:pPr>
                    <w:spacing w:line="360" w:lineRule="auto"/>
                    <w:rPr>
                      <w:color w:val="auto"/>
                      <w:sz w:val="20"/>
                      <w:szCs w:val="20"/>
                      <w:lang w:val="nb-NO"/>
                    </w:rPr>
                  </w:pPr>
                  <w:r w:rsidRPr="005A7323">
                    <w:rPr>
                      <w:color w:val="auto"/>
                      <w:sz w:val="20"/>
                      <w:szCs w:val="20"/>
                      <w:lang w:val="nb-NO"/>
                    </w:rPr>
                    <w:t>Sjumilssteget er en satsning fra Fylkesmannen i Troms for at kommune</w:t>
                  </w:r>
                  <w:r w:rsidR="000025BB" w:rsidRPr="005A7323">
                    <w:rPr>
                      <w:color w:val="auto"/>
                      <w:sz w:val="20"/>
                      <w:szCs w:val="20"/>
                      <w:lang w:val="nb-NO"/>
                    </w:rPr>
                    <w:t>ne</w:t>
                  </w:r>
                  <w:r w:rsidRPr="005A7323">
                    <w:rPr>
                      <w:color w:val="auto"/>
                      <w:sz w:val="20"/>
                      <w:szCs w:val="20"/>
                      <w:lang w:val="nb-NO"/>
                    </w:rPr>
                    <w:t xml:space="preserve"> i størst mulig grad skal oppfylle vilkårene i FNs barnekonvensjon. Det er sju fokusområder:</w:t>
                  </w:r>
                </w:p>
                <w:p w:rsidR="00D418B9" w:rsidRPr="00AC2D7E" w:rsidRDefault="00BC0447" w:rsidP="005A7323">
                  <w:pPr>
                    <w:spacing w:line="360" w:lineRule="auto"/>
                    <w:rPr>
                      <w:i/>
                      <w:color w:val="auto"/>
                      <w:lang w:val="nb-NO"/>
                    </w:rPr>
                  </w:pPr>
                  <w:r w:rsidRPr="005A7323">
                    <w:rPr>
                      <w:i/>
                      <w:color w:val="auto"/>
                      <w:sz w:val="20"/>
                      <w:szCs w:val="20"/>
                      <w:lang w:val="nb-NO"/>
                    </w:rPr>
                    <w:br/>
                    <w:t>Medbestemmelse, god omsorg, god utdanning, god helse, særskilt vern og støtte, vern mot overgrep og et fullverdig liv.</w:t>
                  </w:r>
                  <w:r w:rsidR="00AC2D7E" w:rsidRPr="005A7323">
                    <w:rPr>
                      <w:i/>
                      <w:color w:val="auto"/>
                      <w:sz w:val="20"/>
                      <w:szCs w:val="20"/>
                      <w:lang w:val="nb-NO"/>
                    </w:rPr>
                    <w:br/>
                  </w:r>
                  <w:r w:rsidR="00AC2D7E">
                    <w:rPr>
                      <w:i/>
                      <w:color w:val="auto"/>
                      <w:lang w:val="nb-NO"/>
                    </w:rPr>
                    <w:br/>
                  </w:r>
                </w:p>
                <w:p w:rsidR="00EC0993" w:rsidRPr="00EC0993" w:rsidRDefault="00EC0993" w:rsidP="00AC2D7E">
                  <w:pPr>
                    <w:spacing w:after="160"/>
                    <w:rPr>
                      <w:noProof/>
                      <w:color w:val="auto"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</w:tcPr>
          <w:tbl>
            <w:tblPr>
              <w:tblStyle w:val="Vertstabell"/>
              <w:tblpPr w:leftFromText="141" w:rightFromText="141" w:vertAnchor="page" w:horzAnchor="margin" w:tblpY="5033"/>
              <w:tblOverlap w:val="never"/>
              <w:tblW w:w="4763" w:type="pct"/>
              <w:jc w:val="left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0477A1" w:rsidRPr="007B2361" w:rsidTr="000477A1">
              <w:trPr>
                <w:trHeight w:hRule="exact" w:val="2615"/>
                <w:jc w:val="left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Hv</w:t>
                  </w: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Ggg</w:t>
                  </w: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</w:p>
                <w:p w:rsidR="000477A1" w:rsidRPr="00817542" w:rsidRDefault="000477A1" w:rsidP="000477A1">
                  <w:pPr>
                    <w:pStyle w:val="Blokktekst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gggg</w:t>
                  </w:r>
                </w:p>
              </w:tc>
            </w:tr>
          </w:tbl>
          <w:p w:rsidR="00D418B9" w:rsidRPr="00817542" w:rsidRDefault="00340023">
            <w:pPr>
              <w:spacing w:after="160"/>
              <w:rPr>
                <w:noProof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anchor distT="0" distB="0" distL="114300" distR="114300" simplePos="0" relativeHeight="251677696" behindDoc="0" locked="0" layoutInCell="1" allowOverlap="1" wp14:anchorId="4D8486EB" wp14:editId="7038C26E">
                  <wp:simplePos x="0" y="0"/>
                  <wp:positionH relativeFrom="column">
                    <wp:posOffset>329630</wp:posOffset>
                  </wp:positionH>
                  <wp:positionV relativeFrom="paragraph">
                    <wp:posOffset>4880575</wp:posOffset>
                  </wp:positionV>
                  <wp:extent cx="2223082" cy="1792330"/>
                  <wp:effectExtent l="0" t="0" r="6350" b="0"/>
                  <wp:wrapNone/>
                  <wp:docPr id="14" name="Bilde 14" descr="C:\Users\L143174\AppData\local\microsoft\windows\Temporary Internet Files\Content.Outlook\6P4JG5DN\working-together-as-a-team-teams-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143174\AppData\local\microsoft\windows\Temporary Internet Files\Content.Outlook\6P4JG5DN\working-together-as-a-team-teams-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82" cy="179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323"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CCBCA6" wp14:editId="186DF60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-189865</wp:posOffset>
                      </wp:positionV>
                      <wp:extent cx="2700655" cy="4982845"/>
                      <wp:effectExtent l="0" t="0" r="23495" b="27305"/>
                      <wp:wrapNone/>
                      <wp:docPr id="13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655" cy="4982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7323" w:rsidRDefault="005A7323" w:rsidP="005A7323">
                                  <w:pPr>
                                    <w:spacing w:after="0" w:line="360" w:lineRule="auto"/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  <w:r w:rsidRPr="005A7323">
                                    <w:rPr>
                                      <w:noProof/>
                                      <w:color w:val="FF6137" w:themeColor="accent6" w:themeTint="99"/>
                                      <w:sz w:val="32"/>
                                      <w:szCs w:val="32"/>
                                      <w:lang w:val="nb-NO"/>
                                    </w:rPr>
                                    <w:t>Flerfaglig forum</w:t>
                                  </w:r>
                                  <w:r>
                                    <w:rPr>
                                      <w:noProof/>
                                      <w:color w:val="FF6137" w:themeColor="accent6" w:themeTint="99"/>
                                      <w:sz w:val="32"/>
                                      <w:szCs w:val="32"/>
                                      <w:lang w:val="nb-NO"/>
                                    </w:rPr>
                                    <w:br/>
                                  </w:r>
                                  <w:r w:rsidRPr="005A7323">
                                    <w:rPr>
                                      <w:i/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Flerfaglig forum</w:t>
                                  </w:r>
                                  <w:r>
                                    <w:rPr>
                                      <w:i/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</w:t>
                                  </w:r>
                                  <w:r w:rsidRPr="005A73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er et samarbeidsforum  som består av NAV Storfjord, Barneverntjenesten, Helsestasjonen og Forebyggende avdeling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ved rusomsorg og psykisk helse</w:t>
                                  </w:r>
                                  <w:r w:rsidRPr="005A73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. </w:t>
                                  </w:r>
                                </w:p>
                                <w:p w:rsidR="00340023" w:rsidRDefault="00340023" w:rsidP="005A7323">
                                  <w:pPr>
                                    <w:spacing w:after="0" w:line="360" w:lineRule="auto"/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</w:p>
                                <w:p w:rsidR="005A7323" w:rsidRDefault="005A7323" w:rsidP="005A7323">
                                  <w:pPr>
                                    <w:spacing w:after="0" w:line="360" w:lineRule="auto"/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  <w:r w:rsidRPr="005A73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Samarbeidsinstansene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møtes for å drøfte 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enkelt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sak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er. F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orum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et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skal bidra til </w:t>
                                  </w:r>
                                  <w:r w:rsidR="00986531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samordnet og koordinert bruk av kommunale tjenester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 til det beste for tjenestemottaker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. </w:t>
                                  </w:r>
                                </w:p>
                                <w:p w:rsidR="005A7323" w:rsidRDefault="005A7323" w:rsidP="005A7323">
                                  <w:pPr>
                                    <w:spacing w:after="0" w:line="360" w:lineRule="auto"/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</w:p>
                                <w:p w:rsidR="005A7323" w:rsidRPr="005A7323" w:rsidRDefault="005A7323" w:rsidP="005A7323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  <w:lang w:val="nb-NO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Flerfaglig forum er ett av f</w:t>
                                  </w:r>
                                  <w:r w:rsidR="00986531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lere tiltak som 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skal bidra til å styrke barneperspektivet i </w:t>
                                  </w:r>
                                  <w:r w:rsidR="00986531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 xml:space="preserve">de kommunale </w:t>
                                  </w:r>
                                  <w:r w:rsidR="00986531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tjenestene</w:t>
                                  </w:r>
                                  <w:r w:rsidR="00340023">
                                    <w:rPr>
                                      <w:noProof/>
                                      <w:color w:val="auto"/>
                                      <w:sz w:val="20"/>
                                      <w:szCs w:val="20"/>
                                      <w:lang w:val="nb-NO"/>
                                    </w:rPr>
                                    <w:t>, og bedre etterlevelsen av FNs barnekonvensjon.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8.05pt;margin-top:-14.95pt;width:212.65pt;height:39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gRJwIAAE4EAAAOAAAAZHJzL2Uyb0RvYy54bWysVNtu2zAMfR+wfxD0vjjx4jUx4hRdugwD&#10;ugvQ7gNkWY6FSqImKbGzrx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">
                      <v:textbox>
                        <w:txbxContent>
                          <w:p w:rsidR="005A7323" w:rsidRDefault="005A7323" w:rsidP="005A7323">
                            <w:pPr>
                              <w:spacing w:after="0" w:line="360" w:lineRule="auto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5A7323">
                              <w:rPr>
                                <w:noProof/>
                                <w:color w:val="FF6137" w:themeColor="accent6" w:themeTint="99"/>
                                <w:sz w:val="32"/>
                                <w:szCs w:val="32"/>
                                <w:lang w:val="nb-NO"/>
                              </w:rPr>
                              <w:t>Flerfaglig forum</w:t>
                            </w:r>
                            <w:r>
                              <w:rPr>
                                <w:noProof/>
                                <w:color w:val="FF6137" w:themeColor="accent6" w:themeTint="99"/>
                                <w:sz w:val="32"/>
                                <w:szCs w:val="32"/>
                                <w:lang w:val="nb-NO"/>
                              </w:rPr>
                              <w:br/>
                            </w:r>
                            <w:r w:rsidRPr="005A7323">
                              <w:rPr>
                                <w:i/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Flerfaglig forum</w:t>
                            </w:r>
                            <w:r>
                              <w:rPr>
                                <w:i/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5A73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er et samarbeidsforum  som består av NAV Storfjord, Barneverntjenesten, Helsestasjonen og Forebyggende avdeling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ved rusomsorg og psykisk helse</w:t>
                            </w:r>
                            <w:r w:rsidRPr="005A73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. </w:t>
                            </w:r>
                          </w:p>
                          <w:p w:rsidR="00340023" w:rsidRDefault="00340023" w:rsidP="005A7323">
                            <w:pPr>
                              <w:spacing w:after="0" w:line="360" w:lineRule="auto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:rsidR="005A7323" w:rsidRDefault="005A7323" w:rsidP="005A7323">
                            <w:pPr>
                              <w:spacing w:after="0" w:line="360" w:lineRule="auto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5A73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Samarbeidsinstansene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møtes for å drøfte 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enkelt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sak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er. F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orum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et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skal bidra til </w:t>
                            </w:r>
                            <w:r w:rsidR="00986531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en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samordnet og koordinert bruk av kommunale tjenester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 til det beste for tjenestemottaker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. </w:t>
                            </w:r>
                          </w:p>
                          <w:p w:rsidR="005A7323" w:rsidRDefault="005A7323" w:rsidP="005A7323">
                            <w:pPr>
                              <w:spacing w:after="0" w:line="360" w:lineRule="auto"/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  <w:p w:rsidR="005A7323" w:rsidRPr="005A7323" w:rsidRDefault="005A7323" w:rsidP="005A7323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Flerfaglig forum er ett av f</w:t>
                            </w:r>
                            <w:r w:rsidR="00986531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lere tiltak som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skal bidra til å styrke barneperspektivet i </w:t>
                            </w:r>
                            <w:r w:rsidR="00986531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 xml:space="preserve">de kommunale </w:t>
                            </w:r>
                            <w:r w:rsidR="00986531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tjenestene</w:t>
                            </w:r>
                            <w:r w:rsidR="00340023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nb-NO"/>
                              </w:rPr>
                              <w:t>, og bedre etterlevelsen av FNs barnekonvensjon.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5" w:type="dxa"/>
          </w:tcPr>
          <w:p w:rsidR="00D418B9" w:rsidRPr="00817542" w:rsidRDefault="005A7323">
            <w:pPr>
              <w:spacing w:after="160"/>
              <w:rPr>
                <w:noProof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anchor distT="0" distB="0" distL="114300" distR="114300" simplePos="0" relativeHeight="251650047" behindDoc="0" locked="0" layoutInCell="1" allowOverlap="1" wp14:anchorId="51E1558E" wp14:editId="4C9C056C">
                  <wp:simplePos x="0" y="0"/>
                  <wp:positionH relativeFrom="column">
                    <wp:posOffset>362126</wp:posOffset>
                  </wp:positionH>
                  <wp:positionV relativeFrom="paragraph">
                    <wp:posOffset>4055780</wp:posOffset>
                  </wp:positionV>
                  <wp:extent cx="3138558" cy="1414472"/>
                  <wp:effectExtent l="95250" t="247650" r="100330" b="243205"/>
                  <wp:wrapNone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utterflies-Flourish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6096">
                            <a:off x="0" y="0"/>
                            <a:ext cx="3138558" cy="14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9" w:type="dxa"/>
          </w:tcPr>
          <w:p w:rsidR="00AC7FE7" w:rsidRDefault="00AC7FE7" w:rsidP="000076D8">
            <w:pPr>
              <w:pStyle w:val="Undertittel"/>
              <w:rPr>
                <w:noProof/>
                <w:sz w:val="28"/>
                <w:szCs w:val="28"/>
                <w:lang w:val="nb-NO"/>
              </w:rPr>
            </w:pPr>
          </w:p>
          <w:p w:rsidR="00E33F65" w:rsidRPr="005A7323" w:rsidRDefault="00E33F65" w:rsidP="00AC7FE7">
            <w:pPr>
              <w:pStyle w:val="Undertittel"/>
              <w:spacing w:line="240" w:lineRule="auto"/>
              <w:rPr>
                <w:noProof/>
                <w:sz w:val="20"/>
                <w:szCs w:val="20"/>
                <w:lang w:val="nb-NO"/>
              </w:rPr>
            </w:pPr>
            <w:r w:rsidRPr="00340023">
              <w:rPr>
                <w:noProof/>
                <w:sz w:val="32"/>
                <w:szCs w:val="32"/>
                <w:lang w:val="nb-NO"/>
              </w:rPr>
              <w:t>Omfang og organisering</w:t>
            </w:r>
            <w:r w:rsidR="00AC7FE7" w:rsidRPr="005A7323">
              <w:rPr>
                <w:noProof/>
                <w:sz w:val="20"/>
                <w:szCs w:val="20"/>
                <w:lang w:val="nb-NO"/>
              </w:rPr>
              <w:br/>
            </w:r>
            <w:r w:rsidR="00AC7FE7" w:rsidRPr="005A7323">
              <w:rPr>
                <w:noProof/>
                <w:sz w:val="20"/>
                <w:szCs w:val="20"/>
                <w:lang w:val="nb-NO"/>
              </w:rPr>
              <w:br/>
            </w:r>
            <w:r w:rsidR="00AC7FE7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>Flerfaglig forum møtes</w:t>
            </w:r>
            <w:r w:rsidR="007B2361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 xml:space="preserve"> hver tredje uke</w:t>
            </w:r>
            <w:r w:rsidR="00AC7FE7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>. Møtene har en</w:t>
            </w:r>
            <w:r w:rsidR="007B2361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 xml:space="preserve"> v</w:t>
            </w:r>
            <w:r w:rsidR="00B64205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>arighet</w:t>
            </w:r>
            <w:r w:rsidR="00AC7FE7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 xml:space="preserve"> på</w:t>
            </w:r>
            <w:r w:rsidR="00B64205"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 xml:space="preserve"> inntil 1,</w:t>
            </w:r>
            <w:r w:rsidRPr="005A7323">
              <w:rPr>
                <w:rFonts w:ascii="Verdana" w:hAnsi="Verdana"/>
                <w:noProof/>
                <w:color w:val="262626"/>
                <w:sz w:val="20"/>
                <w:szCs w:val="20"/>
                <w:lang w:val="nb-NO"/>
              </w:rPr>
              <w:t>5 time</w:t>
            </w:r>
            <w:r w:rsidR="007B2361" w:rsidRPr="005A7323">
              <w:rPr>
                <w:sz w:val="20"/>
                <w:szCs w:val="20"/>
                <w:lang w:val="nb-NO"/>
              </w:rPr>
              <w:t xml:space="preserve">. </w:t>
            </w:r>
          </w:p>
          <w:p w:rsidR="007B2361" w:rsidRPr="005A7323" w:rsidRDefault="007B2361" w:rsidP="007B2361">
            <w:pPr>
              <w:rPr>
                <w:sz w:val="20"/>
                <w:szCs w:val="20"/>
                <w:lang w:val="nb-NO"/>
              </w:rPr>
            </w:pPr>
          </w:p>
          <w:p w:rsidR="007B2361" w:rsidRPr="005A7323" w:rsidRDefault="007B2361" w:rsidP="007B2361">
            <w:pPr>
              <w:rPr>
                <w:sz w:val="20"/>
                <w:szCs w:val="20"/>
                <w:lang w:val="nb-NO"/>
              </w:rPr>
            </w:pPr>
            <w:r w:rsidRPr="005A7323">
              <w:rPr>
                <w:sz w:val="20"/>
                <w:szCs w:val="20"/>
                <w:lang w:val="nb-NO"/>
              </w:rPr>
              <w:t>Hver t</w:t>
            </w:r>
            <w:r w:rsidR="00AC7FE7" w:rsidRPr="005A7323">
              <w:rPr>
                <w:sz w:val="20"/>
                <w:szCs w:val="20"/>
                <w:lang w:val="nb-NO"/>
              </w:rPr>
              <w:t xml:space="preserve">jeneste skal være representert med én deltaker på hvert </w:t>
            </w:r>
            <w:r w:rsidRPr="005A7323">
              <w:rPr>
                <w:sz w:val="20"/>
                <w:szCs w:val="20"/>
                <w:lang w:val="nb-NO"/>
              </w:rPr>
              <w:t>møte.</w:t>
            </w:r>
          </w:p>
          <w:p w:rsidR="00D418B9" w:rsidRPr="00340023" w:rsidRDefault="00E33F65" w:rsidP="00E33F65">
            <w:pPr>
              <w:pStyle w:val="Overskrift2"/>
              <w:spacing w:before="200"/>
              <w:outlineLvl w:val="1"/>
              <w:rPr>
                <w:b w:val="0"/>
                <w:noProof/>
                <w:sz w:val="32"/>
                <w:szCs w:val="32"/>
                <w:lang w:val="nb-NO"/>
              </w:rPr>
            </w:pPr>
            <w:r w:rsidRPr="005A7323">
              <w:rPr>
                <w:rFonts w:ascii="Verdana" w:hAnsi="Verdana"/>
                <w:b w:val="0"/>
                <w:noProof/>
                <w:color w:val="262626"/>
                <w:sz w:val="20"/>
                <w:szCs w:val="20"/>
                <w:lang w:val="nb-NO"/>
              </w:rPr>
              <w:br/>
            </w:r>
          </w:p>
          <w:p w:rsidR="00E33F65" w:rsidRPr="00340023" w:rsidRDefault="007B2361" w:rsidP="000076D8">
            <w:pPr>
              <w:pStyle w:val="Undertittel"/>
              <w:rPr>
                <w:sz w:val="32"/>
                <w:szCs w:val="32"/>
                <w:lang w:val="nb-NO"/>
              </w:rPr>
            </w:pPr>
            <w:r w:rsidRPr="00340023">
              <w:rPr>
                <w:sz w:val="32"/>
                <w:szCs w:val="32"/>
                <w:lang w:val="nb-NO"/>
              </w:rPr>
              <w:t>T</w:t>
            </w:r>
            <w:r w:rsidR="00E33F65" w:rsidRPr="00340023">
              <w:rPr>
                <w:sz w:val="32"/>
                <w:szCs w:val="32"/>
                <w:lang w:val="nb-NO"/>
              </w:rPr>
              <w:t>jenestene</w:t>
            </w:r>
            <w:r w:rsidR="000076D8" w:rsidRPr="00340023">
              <w:rPr>
                <w:sz w:val="32"/>
                <w:szCs w:val="32"/>
                <w:lang w:val="nb-NO"/>
              </w:rPr>
              <w:t xml:space="preserve"> </w:t>
            </w:r>
            <w:r w:rsidRPr="00340023">
              <w:rPr>
                <w:sz w:val="32"/>
                <w:szCs w:val="32"/>
                <w:lang w:val="nb-NO"/>
              </w:rPr>
              <w:t xml:space="preserve">som deltar </w:t>
            </w:r>
            <w:r w:rsidR="00B64205" w:rsidRPr="00340023">
              <w:rPr>
                <w:sz w:val="32"/>
                <w:szCs w:val="32"/>
                <w:lang w:val="nb-NO"/>
              </w:rPr>
              <w:t xml:space="preserve">i </w:t>
            </w:r>
            <w:r w:rsidRPr="00340023">
              <w:rPr>
                <w:i/>
                <w:sz w:val="32"/>
                <w:szCs w:val="32"/>
                <w:lang w:val="nb-NO"/>
              </w:rPr>
              <w:t>Flerfaglig forum</w:t>
            </w:r>
            <w:r w:rsidR="000076D8" w:rsidRPr="00340023">
              <w:rPr>
                <w:i/>
                <w:sz w:val="32"/>
                <w:szCs w:val="32"/>
                <w:lang w:val="nb-NO"/>
              </w:rPr>
              <w:t xml:space="preserve"> </w:t>
            </w:r>
            <w:r w:rsidR="000076D8" w:rsidRPr="00340023">
              <w:rPr>
                <w:sz w:val="32"/>
                <w:szCs w:val="32"/>
                <w:lang w:val="nb-NO"/>
              </w:rPr>
              <w:t>er</w:t>
            </w:r>
            <w:r w:rsidR="00E33F65" w:rsidRPr="00340023">
              <w:rPr>
                <w:sz w:val="32"/>
                <w:szCs w:val="32"/>
                <w:lang w:val="nb-NO"/>
              </w:rPr>
              <w:t>:</w:t>
            </w:r>
          </w:p>
          <w:p w:rsidR="00E33F65" w:rsidRPr="005A7323" w:rsidRDefault="00E33F65" w:rsidP="00E33F65">
            <w:pPr>
              <w:rPr>
                <w:sz w:val="20"/>
                <w:szCs w:val="20"/>
                <w:lang w:val="nb-NO"/>
              </w:rPr>
            </w:pPr>
          </w:p>
          <w:p w:rsidR="00E33F65" w:rsidRPr="005A7323" w:rsidRDefault="007B2361" w:rsidP="00E33F65">
            <w:pPr>
              <w:rPr>
                <w:sz w:val="20"/>
                <w:szCs w:val="20"/>
                <w:lang w:val="nb-NO"/>
              </w:rPr>
            </w:pPr>
            <w:r w:rsidRPr="005A7323">
              <w:rPr>
                <w:sz w:val="20"/>
                <w:szCs w:val="20"/>
                <w:lang w:val="nb-NO"/>
              </w:rPr>
              <w:t>NAV</w:t>
            </w:r>
            <w:r w:rsidR="00095935" w:rsidRPr="005A7323">
              <w:rPr>
                <w:sz w:val="20"/>
                <w:szCs w:val="20"/>
                <w:lang w:val="nb-NO"/>
              </w:rPr>
              <w:t xml:space="preserve"> Storfjord</w:t>
            </w:r>
            <w:r w:rsidRPr="005A7323">
              <w:rPr>
                <w:sz w:val="20"/>
                <w:szCs w:val="20"/>
                <w:lang w:val="nb-NO"/>
              </w:rPr>
              <w:t>,</w:t>
            </w:r>
            <w:r w:rsidR="00B64205" w:rsidRPr="005A7323">
              <w:rPr>
                <w:sz w:val="20"/>
                <w:szCs w:val="20"/>
                <w:lang w:val="nb-NO"/>
              </w:rPr>
              <w:t xml:space="preserve"> </w:t>
            </w:r>
            <w:r w:rsidR="00095935" w:rsidRPr="005A7323">
              <w:rPr>
                <w:sz w:val="20"/>
                <w:szCs w:val="20"/>
                <w:lang w:val="nb-NO"/>
              </w:rPr>
              <w:t>B</w:t>
            </w:r>
            <w:r w:rsidRPr="005A7323">
              <w:rPr>
                <w:sz w:val="20"/>
                <w:szCs w:val="20"/>
                <w:lang w:val="nb-NO"/>
              </w:rPr>
              <w:t>arnevern</w:t>
            </w:r>
            <w:r w:rsidR="00095935" w:rsidRPr="005A7323">
              <w:rPr>
                <w:sz w:val="20"/>
                <w:szCs w:val="20"/>
                <w:lang w:val="nb-NO"/>
              </w:rPr>
              <w:t>tjenesten</w:t>
            </w:r>
            <w:r w:rsidRPr="005A7323">
              <w:rPr>
                <w:sz w:val="20"/>
                <w:szCs w:val="20"/>
                <w:lang w:val="nb-NO"/>
              </w:rPr>
              <w:t xml:space="preserve">, </w:t>
            </w:r>
            <w:r w:rsidR="00095935" w:rsidRPr="005A7323">
              <w:rPr>
                <w:sz w:val="20"/>
                <w:szCs w:val="20"/>
                <w:lang w:val="nb-NO"/>
              </w:rPr>
              <w:t xml:space="preserve">Helsestasjonen og Forebyggende avdeling ved </w:t>
            </w:r>
            <w:r w:rsidRPr="005A7323">
              <w:rPr>
                <w:sz w:val="20"/>
                <w:szCs w:val="20"/>
                <w:lang w:val="nb-NO"/>
              </w:rPr>
              <w:t>rus</w:t>
            </w:r>
            <w:r w:rsidR="00095935" w:rsidRPr="005A7323">
              <w:rPr>
                <w:sz w:val="20"/>
                <w:szCs w:val="20"/>
                <w:lang w:val="nb-NO"/>
              </w:rPr>
              <w:t>omsorg og psykisk helse</w:t>
            </w:r>
            <w:r w:rsidR="00E33F65" w:rsidRPr="005A7323">
              <w:rPr>
                <w:sz w:val="20"/>
                <w:szCs w:val="20"/>
                <w:lang w:val="nb-NO"/>
              </w:rPr>
              <w:t xml:space="preserve">. </w:t>
            </w:r>
          </w:p>
          <w:p w:rsidR="007B2361" w:rsidRPr="00E33F65" w:rsidRDefault="007B2361" w:rsidP="00E33F65">
            <w:pPr>
              <w:rPr>
                <w:lang w:val="nb-NO"/>
              </w:rPr>
            </w:pPr>
          </w:p>
          <w:p w:rsidR="00274364" w:rsidRPr="00817542" w:rsidRDefault="00274364" w:rsidP="00BC0447">
            <w:pPr>
              <w:pStyle w:val="Nettadresse"/>
              <w:rPr>
                <w:noProof/>
                <w:lang w:val="nb-NO"/>
              </w:rPr>
            </w:pPr>
          </w:p>
        </w:tc>
      </w:tr>
      <w:tr w:rsidR="00D418B9" w:rsidRPr="00AC7FE7" w:rsidTr="00BC0447">
        <w:trPr>
          <w:trHeight w:hRule="exact" w:val="504"/>
        </w:trPr>
        <w:tc>
          <w:tcPr>
            <w:tcW w:w="4899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65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29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  <w:tr w:rsidR="00D418B9" w:rsidRPr="00AC7FE7" w:rsidTr="00BC0447">
        <w:trPr>
          <w:trHeight w:hRule="exact" w:val="216"/>
        </w:trPr>
        <w:tc>
          <w:tcPr>
            <w:tcW w:w="4899" w:type="dxa"/>
            <w:shd w:val="clear" w:color="auto" w:fill="E84C22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  <w:shd w:val="clear" w:color="auto" w:fill="E84C22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65" w:type="dxa"/>
            <w:shd w:val="clear" w:color="auto" w:fill="E84C22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29" w:type="dxa"/>
            <w:shd w:val="clear" w:color="auto" w:fill="E84C22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</w:tbl>
    <w:p w:rsidR="00D418B9" w:rsidRPr="00817542" w:rsidRDefault="005F6EC2">
      <w:pPr>
        <w:rPr>
          <w:noProof/>
          <w:lang w:val="nb-NO"/>
        </w:rPr>
      </w:pPr>
      <w:r w:rsidRPr="00817542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uppe 9" descr="Brettelinjer. Slett før utskrif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Rett linje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tt linje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9" o:spid="_x0000_s1026" alt="Brettelinjer. Slett før utskrift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">
                <v:line id="Rett linje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Rett linje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D418B9" w:rsidRPr="00817542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89" w:rsidRDefault="002D7589" w:rsidP="00724A03">
      <w:pPr>
        <w:spacing w:after="0" w:line="240" w:lineRule="auto"/>
      </w:pPr>
      <w:r>
        <w:separator/>
      </w:r>
    </w:p>
  </w:endnote>
  <w:endnote w:type="continuationSeparator" w:id="0">
    <w:p w:rsidR="002D7589" w:rsidRDefault="002D7589" w:rsidP="0072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89" w:rsidRDefault="002D7589" w:rsidP="00724A03">
      <w:pPr>
        <w:spacing w:after="0" w:line="240" w:lineRule="auto"/>
      </w:pPr>
      <w:r>
        <w:separator/>
      </w:r>
    </w:p>
  </w:footnote>
  <w:footnote w:type="continuationSeparator" w:id="0">
    <w:p w:rsidR="002D7589" w:rsidRDefault="002D7589" w:rsidP="00724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CEE5190"/>
    <w:lvl w:ilvl="0">
      <w:start w:val="1"/>
      <w:numFmt w:val="bullet"/>
      <w:pStyle w:val="Punktmerketliste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E84C22" w:themeColor="accent1"/>
      </w:rPr>
    </w:lvl>
  </w:abstractNum>
  <w:abstractNum w:abstractNumId="1">
    <w:nsid w:val="4D196F6A"/>
    <w:multiLevelType w:val="hybridMultilevel"/>
    <w:tmpl w:val="D7AA36E0"/>
    <w:lvl w:ilvl="0" w:tplc="8418F33C">
      <w:numFmt w:val="bullet"/>
      <w:lvlText w:val="-"/>
      <w:lvlJc w:val="left"/>
      <w:pPr>
        <w:ind w:left="864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>
    <w:nsid w:val="630807B7"/>
    <w:multiLevelType w:val="hybridMultilevel"/>
    <w:tmpl w:val="14FC4832"/>
    <w:lvl w:ilvl="0" w:tplc="576422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F4753"/>
    <w:multiLevelType w:val="hybridMultilevel"/>
    <w:tmpl w:val="E3282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42"/>
    <w:rsid w:val="000025BB"/>
    <w:rsid w:val="000076D8"/>
    <w:rsid w:val="00023ACE"/>
    <w:rsid w:val="000477A1"/>
    <w:rsid w:val="00095935"/>
    <w:rsid w:val="00166DB9"/>
    <w:rsid w:val="001B174A"/>
    <w:rsid w:val="00211D65"/>
    <w:rsid w:val="00274364"/>
    <w:rsid w:val="002D7589"/>
    <w:rsid w:val="00305AEC"/>
    <w:rsid w:val="00331052"/>
    <w:rsid w:val="00340023"/>
    <w:rsid w:val="00386C18"/>
    <w:rsid w:val="0041120B"/>
    <w:rsid w:val="004966CC"/>
    <w:rsid w:val="004C32A7"/>
    <w:rsid w:val="004F26B3"/>
    <w:rsid w:val="00594642"/>
    <w:rsid w:val="005A7323"/>
    <w:rsid w:val="005F2C2E"/>
    <w:rsid w:val="005F6EC2"/>
    <w:rsid w:val="00724A03"/>
    <w:rsid w:val="007B2361"/>
    <w:rsid w:val="00810D0A"/>
    <w:rsid w:val="00817542"/>
    <w:rsid w:val="008D2016"/>
    <w:rsid w:val="00986531"/>
    <w:rsid w:val="009B7241"/>
    <w:rsid w:val="00A00602"/>
    <w:rsid w:val="00A871AF"/>
    <w:rsid w:val="00AA6D6A"/>
    <w:rsid w:val="00AC2D7E"/>
    <w:rsid w:val="00AC7FE7"/>
    <w:rsid w:val="00B64205"/>
    <w:rsid w:val="00B6561F"/>
    <w:rsid w:val="00BC0447"/>
    <w:rsid w:val="00BD06DD"/>
    <w:rsid w:val="00C1356B"/>
    <w:rsid w:val="00C85EA9"/>
    <w:rsid w:val="00CD0548"/>
    <w:rsid w:val="00CE04DD"/>
    <w:rsid w:val="00D41051"/>
    <w:rsid w:val="00D418B9"/>
    <w:rsid w:val="00E33F65"/>
    <w:rsid w:val="00E514E5"/>
    <w:rsid w:val="00EA0FCB"/>
    <w:rsid w:val="00EC010D"/>
    <w:rsid w:val="00EC0993"/>
    <w:rsid w:val="00F5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szCs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C2"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E84C22" w:themeColor="accent1"/>
      <w:sz w:val="30"/>
    </w:rPr>
  </w:style>
  <w:style w:type="paragraph" w:styleId="Overskrift2">
    <w:name w:val="heading 2"/>
    <w:basedOn w:val="Normal"/>
    <w:next w:val="Normal"/>
    <w:link w:val="Overskrift2Tegn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E84C22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ertstabell">
    <w:name w:val="Vertstabell"/>
    <w:basedOn w:val="Vanligtabel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  <w:style w:type="paragraph" w:customStyle="1" w:styleId="Blokkoverskrift">
    <w:name w:val="Blokkoverskrift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kteks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ottaker">
    <w:name w:val="Mottaker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adresse">
    <w:name w:val="Returadresse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2"/>
    <w:qFormat/>
    <w:pPr>
      <w:numPr>
        <w:ilvl w:val="1"/>
      </w:numPr>
      <w:spacing w:after="0"/>
    </w:pPr>
    <w:rPr>
      <w:color w:val="E84C22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color w:val="E84C22" w:themeColor="accent1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E84C22" w:themeColor="accent1"/>
      <w:sz w:val="30"/>
    </w:r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</w:rPr>
  </w:style>
  <w:style w:type="paragraph" w:styleId="Sitat">
    <w:name w:val="Quote"/>
    <w:basedOn w:val="Normal"/>
    <w:next w:val="Normal"/>
    <w:link w:val="SitatTegn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SitatTegn">
    <w:name w:val="Sitat Tegn"/>
    <w:basedOn w:val="Standardskriftforavsnitt"/>
    <w:link w:val="S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Punktmerketliste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505046" w:themeColor="text2"/>
    </w:rPr>
  </w:style>
  <w:style w:type="paragraph" w:customStyle="1" w:styleId="Kontaktinformasjon">
    <w:name w:val="Kontaktinformasjon"/>
    <w:basedOn w:val="Normal"/>
    <w:uiPriority w:val="4"/>
    <w:qFormat/>
    <w:pPr>
      <w:spacing w:after="0"/>
    </w:pPr>
  </w:style>
  <w:style w:type="paragraph" w:customStyle="1" w:styleId="Nettadresse">
    <w:name w:val="Nettadresse"/>
    <w:basedOn w:val="Normal"/>
    <w:uiPriority w:val="4"/>
    <w:qFormat/>
    <w:pPr>
      <w:spacing w:before="120"/>
    </w:pPr>
    <w:rPr>
      <w:color w:val="E84C22" w:themeColor="accent1"/>
    </w:rPr>
  </w:style>
  <w:style w:type="character" w:customStyle="1" w:styleId="Overskrift3Tegn">
    <w:name w:val="Overskrift 3 Tegn"/>
    <w:basedOn w:val="Standardskriftforavsnitt"/>
    <w:link w:val="Overskrift3"/>
    <w:uiPriority w:val="3"/>
    <w:semiHidden/>
    <w:rPr>
      <w:rFonts w:asciiTheme="majorHAnsi" w:eastAsiaTheme="majorEastAsia" w:hAnsiTheme="majorHAnsi" w:cstheme="majorBidi"/>
      <w:b/>
      <w:bCs/>
      <w:color w:val="E84C22" w:themeColor="accent1"/>
    </w:rPr>
  </w:style>
  <w:style w:type="paragraph" w:styleId="Topptekst">
    <w:name w:val="header"/>
    <w:basedOn w:val="Normal"/>
    <w:link w:val="Topp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A03"/>
  </w:style>
  <w:style w:type="paragraph" w:styleId="Bunntekst">
    <w:name w:val="footer"/>
    <w:basedOn w:val="Normal"/>
    <w:link w:val="Bunn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A03"/>
  </w:style>
  <w:style w:type="paragraph" w:styleId="Listeavsnitt">
    <w:name w:val="List Paragraph"/>
    <w:basedOn w:val="Normal"/>
    <w:uiPriority w:val="34"/>
    <w:qFormat/>
    <w:rsid w:val="00E33F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  <w:lang w:val="nb-NO" w:eastAsia="nb-NO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274364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szCs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C2"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E84C22" w:themeColor="accent1"/>
      <w:sz w:val="30"/>
    </w:rPr>
  </w:style>
  <w:style w:type="paragraph" w:styleId="Overskrift2">
    <w:name w:val="heading 2"/>
    <w:basedOn w:val="Normal"/>
    <w:next w:val="Normal"/>
    <w:link w:val="Overskrift2Tegn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E84C22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ertstabell">
    <w:name w:val="Vertstabell"/>
    <w:basedOn w:val="Vanligtabel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  <w:style w:type="paragraph" w:customStyle="1" w:styleId="Blokkoverskrift">
    <w:name w:val="Blokkoverskrift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kteks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ottaker">
    <w:name w:val="Mottaker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adresse">
    <w:name w:val="Returadresse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2"/>
    <w:qFormat/>
    <w:pPr>
      <w:numPr>
        <w:ilvl w:val="1"/>
      </w:numPr>
      <w:spacing w:after="0"/>
    </w:pPr>
    <w:rPr>
      <w:color w:val="E84C22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color w:val="E84C22" w:themeColor="accent1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E84C22" w:themeColor="accent1"/>
      <w:sz w:val="30"/>
    </w:r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</w:rPr>
  </w:style>
  <w:style w:type="paragraph" w:styleId="Sitat">
    <w:name w:val="Quote"/>
    <w:basedOn w:val="Normal"/>
    <w:next w:val="Normal"/>
    <w:link w:val="SitatTegn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SitatTegn">
    <w:name w:val="Sitat Tegn"/>
    <w:basedOn w:val="Standardskriftforavsnitt"/>
    <w:link w:val="S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Punktmerketliste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505046" w:themeColor="text2"/>
    </w:rPr>
  </w:style>
  <w:style w:type="paragraph" w:customStyle="1" w:styleId="Kontaktinformasjon">
    <w:name w:val="Kontaktinformasjon"/>
    <w:basedOn w:val="Normal"/>
    <w:uiPriority w:val="4"/>
    <w:qFormat/>
    <w:pPr>
      <w:spacing w:after="0"/>
    </w:pPr>
  </w:style>
  <w:style w:type="paragraph" w:customStyle="1" w:styleId="Nettadresse">
    <w:name w:val="Nettadresse"/>
    <w:basedOn w:val="Normal"/>
    <w:uiPriority w:val="4"/>
    <w:qFormat/>
    <w:pPr>
      <w:spacing w:before="120"/>
    </w:pPr>
    <w:rPr>
      <w:color w:val="E84C22" w:themeColor="accent1"/>
    </w:rPr>
  </w:style>
  <w:style w:type="character" w:customStyle="1" w:styleId="Overskrift3Tegn">
    <w:name w:val="Overskrift 3 Tegn"/>
    <w:basedOn w:val="Standardskriftforavsnitt"/>
    <w:link w:val="Overskrift3"/>
    <w:uiPriority w:val="3"/>
    <w:semiHidden/>
    <w:rPr>
      <w:rFonts w:asciiTheme="majorHAnsi" w:eastAsiaTheme="majorEastAsia" w:hAnsiTheme="majorHAnsi" w:cstheme="majorBidi"/>
      <w:b/>
      <w:bCs/>
      <w:color w:val="E84C22" w:themeColor="accent1"/>
    </w:rPr>
  </w:style>
  <w:style w:type="paragraph" w:styleId="Topptekst">
    <w:name w:val="header"/>
    <w:basedOn w:val="Normal"/>
    <w:link w:val="Topp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A03"/>
  </w:style>
  <w:style w:type="paragraph" w:styleId="Bunntekst">
    <w:name w:val="footer"/>
    <w:basedOn w:val="Normal"/>
    <w:link w:val="Bunn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A03"/>
  </w:style>
  <w:style w:type="paragraph" w:styleId="Listeavsnitt">
    <w:name w:val="List Paragraph"/>
    <w:basedOn w:val="Normal"/>
    <w:uiPriority w:val="34"/>
    <w:qFormat/>
    <w:rsid w:val="00E33F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  <w:lang w:val="nb-NO" w:eastAsia="nb-NO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274364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2910\AppData\Roaming\Microsoft\Maler\Brosjyre.dotx" TargetMode="External"/></Relationships>
</file>

<file path=word/theme/theme1.xml><?xml version="1.0" encoding="utf-8"?>
<a:theme xmlns:a="http://schemas.openxmlformats.org/drawingml/2006/main" name="Office Theme">
  <a:themeElements>
    <a:clrScheme name="Rød-Orans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360B3-BAB5-4E6D-9949-AE84C864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Brosjyre</Template>
  <TotalTime>8</TotalTime>
  <Pages>1</Pages>
  <Words>160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NAV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Tove Lilleng</dc:creator>
  <cp:lastModifiedBy>Lilleng, Benedicte Helen</cp:lastModifiedBy>
  <cp:revision>2</cp:revision>
  <cp:lastPrinted>2016-02-22T18:25:00Z</cp:lastPrinted>
  <dcterms:created xsi:type="dcterms:W3CDTF">2016-02-22T18:30:00Z</dcterms:created>
  <dcterms:modified xsi:type="dcterms:W3CDTF">2016-02-22T18:30:00Z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